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4A9" w:rsidRDefault="00C854A9" w:rsidP="00420D4D">
      <w:pPr>
        <w:spacing w:before="100" w:beforeAutospacing="1" w:after="100" w:afterAutospacing="1"/>
        <w:jc w:val="both"/>
        <w:rPr>
          <w:rFonts w:ascii="Arial" w:hAnsi="Arial" w:cs="Arial"/>
          <w:lang w:eastAsia="fr-BE"/>
        </w:rPr>
      </w:pPr>
    </w:p>
    <w:p w:rsidR="00C854A9" w:rsidRDefault="00B61D7E" w:rsidP="00D17197">
      <w:pPr>
        <w:spacing w:before="100" w:beforeAutospacing="1" w:after="100" w:afterAutospacing="1"/>
        <w:jc w:val="center"/>
        <w:rPr>
          <w:rFonts w:ascii="Arial" w:hAnsi="Arial" w:cs="Arial"/>
          <w:noProof/>
          <w:lang w:eastAsia="fr-BE"/>
        </w:rPr>
      </w:pPr>
      <w:r>
        <w:rPr>
          <w:rFonts w:ascii="Arial" w:hAnsi="Arial" w:cs="Arial"/>
          <w:noProof/>
          <w:lang w:val="fr-BE" w:eastAsia="fr-BE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227965</wp:posOffset>
            </wp:positionV>
            <wp:extent cx="1842770" cy="800100"/>
            <wp:effectExtent l="0" t="0" r="0" b="0"/>
            <wp:wrapTight wrapText="bothSides">
              <wp:wrapPolygon edited="0">
                <wp:start x="0" y="0"/>
                <wp:lineTo x="0" y="21086"/>
                <wp:lineTo x="21436" y="21086"/>
                <wp:lineTo x="21436" y="0"/>
                <wp:lineTo x="0" y="0"/>
              </wp:wrapPolygon>
            </wp:wrapTight>
            <wp:docPr id="1" name="Image 1" descr="CEGE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EGEN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77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197" w:rsidRPr="00D73A63" w:rsidRDefault="00C854A9" w:rsidP="005363D1">
      <w:pPr>
        <w:spacing w:before="100" w:beforeAutospacing="1" w:after="100" w:afterAutospacing="1"/>
        <w:ind w:left="5664"/>
        <w:jc w:val="both"/>
        <w:rPr>
          <w:rFonts w:ascii="Arial" w:hAnsi="Arial" w:cs="Arial"/>
          <w:noProof/>
          <w:lang w:val="fr-BE" w:eastAsia="fr-BE"/>
        </w:rPr>
      </w:pPr>
      <w:r w:rsidRPr="00D73A63">
        <w:rPr>
          <w:rFonts w:ascii="Arial" w:hAnsi="Arial" w:cs="Arial"/>
          <w:noProof/>
          <w:lang w:val="fr-BE" w:eastAsia="fr-BE"/>
        </w:rPr>
        <w:t xml:space="preserve">  </w:t>
      </w:r>
    </w:p>
    <w:p w:rsidR="00FF0263" w:rsidRPr="00D73A63" w:rsidRDefault="00FF0263" w:rsidP="005363D1">
      <w:pPr>
        <w:spacing w:before="100" w:beforeAutospacing="1" w:after="100" w:afterAutospacing="1"/>
        <w:ind w:left="5664"/>
        <w:jc w:val="both"/>
        <w:rPr>
          <w:rFonts w:ascii="Arial" w:hAnsi="Arial" w:cs="Arial"/>
          <w:noProof/>
          <w:lang w:val="fr-BE" w:eastAsia="fr-BE"/>
        </w:rPr>
      </w:pPr>
    </w:p>
    <w:p w:rsidR="00FF0263" w:rsidRDefault="00FF0263" w:rsidP="005363D1">
      <w:pPr>
        <w:spacing w:before="100" w:beforeAutospacing="1" w:after="100" w:afterAutospacing="1"/>
        <w:ind w:left="5664"/>
        <w:jc w:val="both"/>
        <w:rPr>
          <w:rFonts w:ascii="Arial" w:hAnsi="Arial" w:cs="Arial"/>
          <w:noProof/>
          <w:lang w:val="fr-BE" w:eastAsia="fr-BE"/>
        </w:rPr>
      </w:pPr>
    </w:p>
    <w:p w:rsidR="00B61D7E" w:rsidRPr="00D73A63" w:rsidRDefault="00B61D7E" w:rsidP="005363D1">
      <w:pPr>
        <w:spacing w:before="100" w:beforeAutospacing="1" w:after="100" w:afterAutospacing="1"/>
        <w:ind w:left="5664"/>
        <w:jc w:val="both"/>
        <w:rPr>
          <w:rFonts w:ascii="Arial" w:hAnsi="Arial" w:cs="Arial"/>
          <w:noProof/>
          <w:lang w:val="fr-BE" w:eastAsia="fr-BE"/>
        </w:rPr>
      </w:pPr>
    </w:p>
    <w:p w:rsidR="00FF0263" w:rsidRPr="00D73A63" w:rsidRDefault="00FF0263" w:rsidP="005363D1">
      <w:pPr>
        <w:spacing w:before="100" w:beforeAutospacing="1" w:after="100" w:afterAutospacing="1"/>
        <w:ind w:left="5664"/>
        <w:jc w:val="both"/>
        <w:rPr>
          <w:rFonts w:ascii="Arial" w:hAnsi="Arial" w:cs="Arial"/>
          <w:noProof/>
          <w:lang w:val="fr-BE" w:eastAsia="fr-BE"/>
        </w:rPr>
      </w:pPr>
    </w:p>
    <w:p w:rsidR="00FF0263" w:rsidRDefault="00FF0263" w:rsidP="00FF0263">
      <w:pPr>
        <w:pBdr>
          <w:bottom w:val="single" w:sz="8" w:space="4" w:color="4F81BD"/>
        </w:pBdr>
        <w:spacing w:before="0" w:after="300" w:line="240" w:lineRule="auto"/>
        <w:contextualSpacing/>
        <w:jc w:val="center"/>
        <w:rPr>
          <w:rFonts w:ascii="Cambria" w:hAnsi="Cambria"/>
          <w:color w:val="17365D"/>
          <w:spacing w:val="5"/>
          <w:kern w:val="28"/>
          <w:sz w:val="28"/>
          <w:szCs w:val="28"/>
          <w:lang w:val="fr-BE" w:bidi="ar-SA"/>
        </w:rPr>
      </w:pPr>
      <w:r w:rsidRPr="00FF0263">
        <w:rPr>
          <w:rFonts w:ascii="Cambria" w:hAnsi="Cambria"/>
          <w:color w:val="17365D"/>
          <w:spacing w:val="5"/>
          <w:kern w:val="28"/>
          <w:sz w:val="28"/>
          <w:szCs w:val="28"/>
          <w:lang w:val="fr-BE" w:bidi="ar-SA"/>
        </w:rPr>
        <w:t xml:space="preserve">TRAJET DE SOINS DIABETE TYPE 2 </w:t>
      </w:r>
    </w:p>
    <w:p w:rsidR="00FF0263" w:rsidRDefault="00FF0263" w:rsidP="00FF0263">
      <w:pPr>
        <w:pBdr>
          <w:bottom w:val="single" w:sz="8" w:space="4" w:color="4F81BD"/>
        </w:pBdr>
        <w:spacing w:before="0" w:after="300" w:line="240" w:lineRule="auto"/>
        <w:contextualSpacing/>
        <w:jc w:val="center"/>
        <w:rPr>
          <w:rFonts w:ascii="Cambria" w:hAnsi="Cambria"/>
          <w:color w:val="17365D"/>
          <w:spacing w:val="5"/>
          <w:kern w:val="28"/>
          <w:sz w:val="28"/>
          <w:szCs w:val="28"/>
          <w:lang w:val="fr-BE" w:bidi="ar-SA"/>
        </w:rPr>
      </w:pPr>
      <w:r>
        <w:rPr>
          <w:rFonts w:ascii="Cambria" w:hAnsi="Cambria"/>
          <w:color w:val="17365D"/>
          <w:spacing w:val="5"/>
          <w:kern w:val="28"/>
          <w:sz w:val="28"/>
          <w:szCs w:val="28"/>
          <w:lang w:val="fr-BE" w:bidi="ar-SA"/>
        </w:rPr>
        <w:t xml:space="preserve">Demande d’éducation de </w:t>
      </w:r>
      <w:r w:rsidR="00AE53DF">
        <w:rPr>
          <w:rFonts w:ascii="Cambria" w:hAnsi="Cambria"/>
          <w:color w:val="17365D"/>
          <w:spacing w:val="5"/>
          <w:kern w:val="28"/>
          <w:sz w:val="28"/>
          <w:szCs w:val="28"/>
          <w:lang w:val="fr-BE" w:bidi="ar-SA"/>
        </w:rPr>
        <w:t>départ</w:t>
      </w:r>
    </w:p>
    <w:p w:rsidR="00FF0263" w:rsidRDefault="00FF0263" w:rsidP="005363D1">
      <w:pPr>
        <w:spacing w:before="100" w:beforeAutospacing="1" w:after="100" w:afterAutospacing="1"/>
        <w:ind w:left="5664"/>
        <w:jc w:val="both"/>
        <w:rPr>
          <w:rFonts w:ascii="Arial" w:hAnsi="Arial" w:cs="Arial"/>
          <w:noProof/>
          <w:lang w:val="fr-BE" w:eastAsia="fr-BE"/>
        </w:rPr>
      </w:pPr>
    </w:p>
    <w:p w:rsidR="00FF0263" w:rsidRDefault="00FF0263" w:rsidP="005363D1">
      <w:pPr>
        <w:spacing w:before="100" w:beforeAutospacing="1" w:after="100" w:afterAutospacing="1"/>
        <w:ind w:left="5664"/>
        <w:jc w:val="both"/>
        <w:rPr>
          <w:rFonts w:ascii="Arial" w:hAnsi="Arial" w:cs="Arial"/>
          <w:noProof/>
          <w:lang w:val="fr-BE" w:eastAsia="fr-BE"/>
        </w:rPr>
      </w:pPr>
    </w:p>
    <w:p w:rsidR="00FF0263" w:rsidRPr="00EA76F2" w:rsidRDefault="00FF0263" w:rsidP="00FF0263">
      <w:pPr>
        <w:rPr>
          <w:rFonts w:ascii="Cambria" w:hAnsi="Cambria"/>
          <w:color w:val="244061"/>
          <w:sz w:val="22"/>
          <w:szCs w:val="22"/>
          <w:lang w:val="fr-FR"/>
        </w:rPr>
      </w:pPr>
      <w:r w:rsidRPr="00EA76F2">
        <w:rPr>
          <w:rFonts w:ascii="Cambria" w:hAnsi="Cambria"/>
          <w:color w:val="244061"/>
          <w:sz w:val="22"/>
          <w:szCs w:val="22"/>
          <w:lang w:val="fr-FR"/>
        </w:rPr>
        <w:t>Je soussigné, médecin traitant de …</w:t>
      </w:r>
    </w:p>
    <w:p w:rsidR="00FF0263" w:rsidRPr="00EA76F2" w:rsidRDefault="00B81AED" w:rsidP="00FF0263">
      <w:pPr>
        <w:rPr>
          <w:rFonts w:ascii="Cambria" w:hAnsi="Cambria"/>
          <w:color w:val="244061"/>
          <w:sz w:val="22"/>
          <w:szCs w:val="22"/>
          <w:lang w:val="fr-FR"/>
        </w:rPr>
      </w:pPr>
      <w:r>
        <w:rPr>
          <w:rFonts w:ascii="Cambria" w:hAnsi="Cambria"/>
          <w:color w:val="244061"/>
          <w:sz w:val="22"/>
          <w:szCs w:val="22"/>
          <w:lang w:val="fr-FR"/>
        </w:rPr>
        <w:t>S</w:t>
      </w:r>
      <w:r w:rsidR="00AE53DF">
        <w:rPr>
          <w:rFonts w:ascii="Cambria" w:hAnsi="Cambria"/>
          <w:color w:val="244061"/>
          <w:sz w:val="22"/>
          <w:szCs w:val="22"/>
          <w:lang w:val="fr-FR"/>
        </w:rPr>
        <w:t>ollicite l’éducation de départ</w:t>
      </w:r>
      <w:r w:rsidR="00FF0263" w:rsidRPr="00EA76F2">
        <w:rPr>
          <w:rFonts w:ascii="Cambria" w:hAnsi="Cambria"/>
          <w:color w:val="244061"/>
          <w:sz w:val="22"/>
          <w:szCs w:val="22"/>
          <w:lang w:val="fr-FR"/>
        </w:rPr>
        <w:t xml:space="preserve"> prévue pour ce patient dans le cadre d</w:t>
      </w:r>
      <w:r w:rsidR="00AE53DF">
        <w:rPr>
          <w:rFonts w:ascii="Cambria" w:hAnsi="Cambria"/>
          <w:color w:val="244061"/>
          <w:sz w:val="22"/>
          <w:szCs w:val="22"/>
          <w:lang w:val="fr-FR"/>
        </w:rPr>
        <w:t>e son Trajet de Soins, soit cinq</w:t>
      </w:r>
      <w:r w:rsidR="00FF0263" w:rsidRPr="00EA76F2">
        <w:rPr>
          <w:rFonts w:ascii="Cambria" w:hAnsi="Cambria"/>
          <w:color w:val="244061"/>
          <w:sz w:val="22"/>
          <w:szCs w:val="22"/>
          <w:lang w:val="fr-FR"/>
        </w:rPr>
        <w:t xml:space="preserve"> séances de 30 minutes qui seront dispensées au domicile du patient par </w:t>
      </w:r>
      <w:r w:rsidR="006C21FF" w:rsidRPr="00EA76F2">
        <w:rPr>
          <w:rFonts w:ascii="Cambria" w:hAnsi="Cambria"/>
          <w:color w:val="244061"/>
          <w:sz w:val="22"/>
          <w:szCs w:val="22"/>
          <w:lang w:val="fr-FR"/>
        </w:rPr>
        <w:t>un</w:t>
      </w:r>
      <w:r w:rsidR="006C21FF">
        <w:rPr>
          <w:rFonts w:ascii="Cambria" w:hAnsi="Cambria"/>
          <w:color w:val="244061"/>
          <w:sz w:val="22"/>
          <w:szCs w:val="22"/>
          <w:lang w:val="fr-FR"/>
        </w:rPr>
        <w:t>(</w:t>
      </w:r>
      <w:r w:rsidR="006C21FF" w:rsidRPr="00EA76F2">
        <w:rPr>
          <w:rFonts w:ascii="Cambria" w:hAnsi="Cambria"/>
          <w:color w:val="244061"/>
          <w:sz w:val="22"/>
          <w:szCs w:val="22"/>
          <w:lang w:val="fr-FR"/>
        </w:rPr>
        <w:t>e</w:t>
      </w:r>
      <w:r w:rsidR="006C21FF">
        <w:rPr>
          <w:rFonts w:ascii="Cambria" w:hAnsi="Cambria"/>
          <w:color w:val="244061"/>
          <w:sz w:val="22"/>
          <w:szCs w:val="22"/>
          <w:lang w:val="fr-FR"/>
        </w:rPr>
        <w:t>)</w:t>
      </w:r>
      <w:r w:rsidR="006C21FF" w:rsidRPr="00EA76F2">
        <w:rPr>
          <w:rFonts w:ascii="Cambria" w:hAnsi="Cambria"/>
          <w:color w:val="244061"/>
          <w:sz w:val="22"/>
          <w:szCs w:val="22"/>
          <w:lang w:val="fr-FR"/>
        </w:rPr>
        <w:t xml:space="preserve"> infirmi</w:t>
      </w:r>
      <w:r w:rsidR="006C21FF">
        <w:rPr>
          <w:rFonts w:ascii="Cambria" w:hAnsi="Cambria"/>
          <w:color w:val="244061"/>
          <w:sz w:val="22"/>
          <w:szCs w:val="22"/>
          <w:lang w:val="fr-FR"/>
        </w:rPr>
        <w:t>er(</w:t>
      </w:r>
      <w:r w:rsidR="006C21FF" w:rsidRPr="00EA76F2">
        <w:rPr>
          <w:rFonts w:ascii="Cambria" w:hAnsi="Cambria"/>
          <w:color w:val="244061"/>
          <w:sz w:val="22"/>
          <w:szCs w:val="22"/>
          <w:lang w:val="fr-FR"/>
        </w:rPr>
        <w:t>ère</w:t>
      </w:r>
      <w:r w:rsidR="006C21FF">
        <w:rPr>
          <w:rFonts w:ascii="Cambria" w:hAnsi="Cambria"/>
          <w:color w:val="244061"/>
          <w:sz w:val="22"/>
          <w:szCs w:val="22"/>
          <w:lang w:val="fr-FR"/>
        </w:rPr>
        <w:t>)</w:t>
      </w:r>
      <w:r w:rsidR="006C21FF" w:rsidRPr="00EA76F2">
        <w:rPr>
          <w:rFonts w:ascii="Cambria" w:hAnsi="Cambria"/>
          <w:color w:val="244061"/>
          <w:sz w:val="22"/>
          <w:szCs w:val="22"/>
          <w:lang w:val="fr-FR"/>
        </w:rPr>
        <w:t xml:space="preserve"> 1</w:t>
      </w:r>
      <w:r w:rsidR="006C21FF" w:rsidRPr="00EA76F2">
        <w:rPr>
          <w:rFonts w:ascii="Cambria" w:hAnsi="Cambria"/>
          <w:color w:val="244061"/>
          <w:sz w:val="22"/>
          <w:szCs w:val="22"/>
          <w:vertAlign w:val="superscript"/>
          <w:lang w:val="fr-FR"/>
        </w:rPr>
        <w:t>ère</w:t>
      </w:r>
      <w:r w:rsidR="006C21FF" w:rsidRPr="00EA76F2">
        <w:rPr>
          <w:rFonts w:ascii="Cambria" w:hAnsi="Cambria"/>
          <w:color w:val="244061"/>
          <w:sz w:val="22"/>
          <w:szCs w:val="22"/>
          <w:lang w:val="fr-FR"/>
        </w:rPr>
        <w:t xml:space="preserve"> ligne spécialisé</w:t>
      </w:r>
      <w:r w:rsidR="006C21FF">
        <w:rPr>
          <w:rFonts w:ascii="Cambria" w:hAnsi="Cambria"/>
          <w:color w:val="244061"/>
          <w:sz w:val="22"/>
          <w:szCs w:val="22"/>
          <w:lang w:val="fr-FR"/>
        </w:rPr>
        <w:t xml:space="preserve">(e) </w:t>
      </w:r>
      <w:r w:rsidR="006C21FF" w:rsidRPr="00EA76F2">
        <w:rPr>
          <w:rFonts w:ascii="Cambria" w:hAnsi="Cambria"/>
          <w:color w:val="244061"/>
          <w:sz w:val="22"/>
          <w:szCs w:val="22"/>
          <w:lang w:val="fr-FR"/>
        </w:rPr>
        <w:t xml:space="preserve"> en diabétologie.</w:t>
      </w:r>
    </w:p>
    <w:p w:rsidR="00FF0263" w:rsidRDefault="00FF0263" w:rsidP="00FF0263">
      <w:pPr>
        <w:rPr>
          <w:rFonts w:ascii="Cambria" w:hAnsi="Cambria"/>
          <w:color w:val="365F91"/>
          <w:sz w:val="22"/>
          <w:szCs w:val="22"/>
          <w:lang w:val="fr-FR"/>
        </w:rPr>
      </w:pPr>
    </w:p>
    <w:p w:rsidR="00FF0263" w:rsidRPr="00FF0263" w:rsidRDefault="00B61D7E" w:rsidP="00FF0263">
      <w:pPr>
        <w:rPr>
          <w:rFonts w:ascii="Cambria" w:hAnsi="Cambria"/>
          <w:color w:val="365F91"/>
          <w:sz w:val="22"/>
          <w:szCs w:val="22"/>
          <w:lang w:val="fr-FR"/>
        </w:rPr>
      </w:pPr>
      <w:r>
        <w:rPr>
          <w:rFonts w:ascii="Cambria" w:hAnsi="Cambria"/>
          <w:color w:val="365F91"/>
          <w:sz w:val="22"/>
          <w:szCs w:val="22"/>
          <w:lang w:val="fr-FR"/>
        </w:rPr>
        <w:t xml:space="preserve">      </w:t>
      </w:r>
      <w:r w:rsidR="00FF0263">
        <w:rPr>
          <w:rFonts w:ascii="Cambria" w:hAnsi="Cambria"/>
          <w:color w:val="365F91"/>
          <w:sz w:val="22"/>
          <w:szCs w:val="22"/>
          <w:u w:val="single"/>
          <w:lang w:val="fr-FR"/>
        </w:rPr>
        <w:t>Date</w:t>
      </w:r>
      <w:r w:rsidR="00FF0263">
        <w:rPr>
          <w:rFonts w:ascii="Cambria" w:hAnsi="Cambria"/>
          <w:color w:val="365F91"/>
          <w:sz w:val="22"/>
          <w:szCs w:val="22"/>
          <w:lang w:val="fr-FR"/>
        </w:rPr>
        <w:tab/>
      </w:r>
      <w:r w:rsidR="00FF0263">
        <w:rPr>
          <w:rFonts w:ascii="Cambria" w:hAnsi="Cambria"/>
          <w:color w:val="365F91"/>
          <w:sz w:val="22"/>
          <w:szCs w:val="22"/>
          <w:lang w:val="fr-FR"/>
        </w:rPr>
        <w:tab/>
      </w:r>
      <w:r w:rsidR="00FF0263">
        <w:rPr>
          <w:rFonts w:ascii="Cambria" w:hAnsi="Cambria"/>
          <w:color w:val="365F91"/>
          <w:sz w:val="22"/>
          <w:szCs w:val="22"/>
          <w:lang w:val="fr-FR"/>
        </w:rPr>
        <w:tab/>
      </w:r>
      <w:r w:rsidR="00FF0263">
        <w:rPr>
          <w:rFonts w:ascii="Cambria" w:hAnsi="Cambria"/>
          <w:color w:val="365F91"/>
          <w:sz w:val="22"/>
          <w:szCs w:val="22"/>
          <w:lang w:val="fr-FR"/>
        </w:rPr>
        <w:tab/>
      </w:r>
      <w:r w:rsidR="00FF0263">
        <w:rPr>
          <w:rFonts w:ascii="Cambria" w:hAnsi="Cambria"/>
          <w:color w:val="365F91"/>
          <w:sz w:val="22"/>
          <w:szCs w:val="22"/>
          <w:lang w:val="fr-FR"/>
        </w:rPr>
        <w:tab/>
      </w:r>
      <w:r w:rsidR="00FF0263">
        <w:rPr>
          <w:rFonts w:ascii="Cambria" w:hAnsi="Cambria"/>
          <w:color w:val="365F91"/>
          <w:sz w:val="22"/>
          <w:szCs w:val="22"/>
          <w:lang w:val="fr-FR"/>
        </w:rPr>
        <w:tab/>
      </w:r>
      <w:r w:rsidR="00FF0263" w:rsidRPr="00FF0263">
        <w:rPr>
          <w:rFonts w:ascii="Cambria" w:hAnsi="Cambria"/>
          <w:color w:val="365F91"/>
          <w:sz w:val="22"/>
          <w:szCs w:val="22"/>
          <w:u w:val="single"/>
          <w:lang w:val="fr-FR"/>
        </w:rPr>
        <w:t xml:space="preserve">Cachet </w:t>
      </w:r>
    </w:p>
    <w:p w:rsidR="00FF0263" w:rsidRPr="00FF0263" w:rsidRDefault="00FF0263" w:rsidP="005363D1">
      <w:pPr>
        <w:spacing w:before="100" w:beforeAutospacing="1" w:after="100" w:afterAutospacing="1"/>
        <w:ind w:left="5664"/>
        <w:jc w:val="both"/>
        <w:rPr>
          <w:rFonts w:ascii="Arial" w:hAnsi="Arial" w:cs="Arial"/>
          <w:noProof/>
          <w:lang w:val="fr-FR" w:eastAsia="fr-BE"/>
        </w:rPr>
      </w:pPr>
    </w:p>
    <w:p w:rsidR="00EA76F2" w:rsidRDefault="00EA76F2" w:rsidP="005363D1">
      <w:pPr>
        <w:spacing w:before="100" w:beforeAutospacing="1" w:after="100" w:afterAutospacing="1"/>
        <w:ind w:left="5664"/>
        <w:jc w:val="both"/>
        <w:rPr>
          <w:rFonts w:ascii="Arial" w:hAnsi="Arial" w:cs="Arial"/>
          <w:noProof/>
          <w:lang w:val="fr-BE" w:eastAsia="fr-BE"/>
        </w:rPr>
      </w:pPr>
    </w:p>
    <w:p w:rsidR="00BF035D" w:rsidRPr="00FF0263" w:rsidRDefault="00C854A9" w:rsidP="005363D1">
      <w:pPr>
        <w:spacing w:before="100" w:beforeAutospacing="1" w:after="100" w:afterAutospacing="1"/>
        <w:ind w:left="5664"/>
        <w:jc w:val="both"/>
        <w:rPr>
          <w:rFonts w:ascii="Arial" w:hAnsi="Arial" w:cs="Arial"/>
          <w:noProof/>
          <w:lang w:val="fr-BE" w:eastAsia="fr-BE"/>
        </w:rPr>
      </w:pPr>
      <w:r w:rsidRPr="00FF0263">
        <w:rPr>
          <w:rFonts w:ascii="Arial" w:hAnsi="Arial" w:cs="Arial"/>
          <w:noProof/>
          <w:lang w:val="fr-BE" w:eastAsia="fr-BE"/>
        </w:rPr>
        <w:t xml:space="preserve">  </w:t>
      </w:r>
      <w:r w:rsidR="00BF035D" w:rsidRPr="00FF0263">
        <w:rPr>
          <w:rFonts w:ascii="Arial" w:hAnsi="Arial" w:cs="Arial"/>
          <w:noProof/>
          <w:lang w:val="fr-BE" w:eastAsia="fr-BE"/>
        </w:rPr>
        <w:t xml:space="preserve"> </w:t>
      </w:r>
    </w:p>
    <w:p w:rsidR="00BF035D" w:rsidRPr="00FF0263" w:rsidRDefault="00BF035D" w:rsidP="005363D1">
      <w:pPr>
        <w:spacing w:before="100" w:beforeAutospacing="1" w:after="100" w:afterAutospacing="1"/>
        <w:ind w:left="5664"/>
        <w:jc w:val="both"/>
        <w:rPr>
          <w:rFonts w:ascii="Arial" w:hAnsi="Arial" w:cs="Arial"/>
          <w:noProof/>
          <w:lang w:val="fr-BE" w:eastAsia="fr-BE"/>
        </w:rPr>
      </w:pPr>
    </w:p>
    <w:p w:rsidR="00BF035D" w:rsidRPr="00FF0263" w:rsidRDefault="006C21FF" w:rsidP="00EA76F2">
      <w:pPr>
        <w:spacing w:before="100" w:beforeAutospacing="1" w:after="100" w:afterAutospacing="1"/>
        <w:ind w:left="5664"/>
        <w:jc w:val="center"/>
        <w:rPr>
          <w:rFonts w:ascii="Arial" w:hAnsi="Arial" w:cs="Arial"/>
          <w:noProof/>
          <w:lang w:val="fr-BE" w:eastAsia="fr-BE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5.35pt;margin-top:10.8pt;width:332.3pt;height:24.35pt;z-index:251658240" strokecolor="#4f81bd">
            <v:textbox style="mso-next-textbox:#_x0000_s1033">
              <w:txbxContent>
                <w:p w:rsidR="00EA76F2" w:rsidRPr="00EA76F2" w:rsidRDefault="00EA76F2" w:rsidP="00EA76F2">
                  <w:pPr>
                    <w:spacing w:before="100" w:beforeAutospacing="1" w:after="100" w:afterAutospacing="1"/>
                    <w:jc w:val="center"/>
                    <w:rPr>
                      <w:rFonts w:ascii="Cambria" w:hAnsi="Cambria" w:cs="Arial"/>
                      <w:b/>
                      <w:noProof/>
                      <w:color w:val="244061"/>
                      <w:sz w:val="22"/>
                      <w:szCs w:val="22"/>
                      <w:lang w:val="fr-BE"/>
                    </w:rPr>
                  </w:pPr>
                  <w:r w:rsidRPr="00EA76F2">
                    <w:rPr>
                      <w:rFonts w:ascii="Cambria" w:hAnsi="Cambria" w:cs="Arial"/>
                      <w:b/>
                      <w:noProof/>
                      <w:color w:val="244061"/>
                      <w:sz w:val="22"/>
                      <w:szCs w:val="22"/>
                      <w:lang w:val="fr-BE"/>
                    </w:rPr>
                    <w:t>Document à remett</w:t>
                  </w:r>
                  <w:r w:rsidR="006C21FF">
                    <w:rPr>
                      <w:rFonts w:ascii="Cambria" w:hAnsi="Cambria" w:cs="Arial"/>
                      <w:b/>
                      <w:noProof/>
                      <w:color w:val="244061"/>
                      <w:sz w:val="22"/>
                      <w:szCs w:val="22"/>
                      <w:lang w:val="fr-BE"/>
                    </w:rPr>
                    <w:t>re par le patient à l’infirmier( ère)</w:t>
                  </w:r>
                </w:p>
              </w:txbxContent>
            </v:textbox>
            <w10:wrap type="square"/>
          </v:shape>
        </w:pict>
      </w:r>
    </w:p>
    <w:p w:rsidR="00BF035D" w:rsidRPr="00FF0263" w:rsidRDefault="00BF035D" w:rsidP="005363D1">
      <w:pPr>
        <w:spacing w:before="100" w:beforeAutospacing="1" w:after="100" w:afterAutospacing="1"/>
        <w:ind w:left="5664"/>
        <w:jc w:val="both"/>
        <w:rPr>
          <w:rFonts w:ascii="Arial" w:hAnsi="Arial" w:cs="Arial"/>
          <w:noProof/>
          <w:lang w:val="fr-BE" w:eastAsia="fr-BE"/>
        </w:rPr>
      </w:pPr>
    </w:p>
    <w:p w:rsidR="00BF035D" w:rsidRPr="00FF0263" w:rsidRDefault="00BF035D" w:rsidP="006C21FF">
      <w:pPr>
        <w:spacing w:before="100" w:beforeAutospacing="1" w:after="100" w:afterAutospacing="1"/>
        <w:ind w:left="5664"/>
        <w:jc w:val="right"/>
        <w:rPr>
          <w:rFonts w:ascii="Arial" w:hAnsi="Arial" w:cs="Arial"/>
          <w:noProof/>
          <w:lang w:val="fr-BE" w:eastAsia="fr-BE"/>
        </w:rPr>
      </w:pPr>
      <w:bookmarkStart w:id="0" w:name="_GoBack"/>
      <w:bookmarkEnd w:id="0"/>
    </w:p>
    <w:p w:rsidR="00BF035D" w:rsidRPr="00FF0263" w:rsidRDefault="00BF035D" w:rsidP="00B81AED">
      <w:pPr>
        <w:tabs>
          <w:tab w:val="left" w:pos="0"/>
        </w:tabs>
        <w:spacing w:before="100" w:beforeAutospacing="1" w:after="100" w:afterAutospacing="1"/>
        <w:ind w:left="5664"/>
        <w:jc w:val="both"/>
        <w:rPr>
          <w:rFonts w:ascii="Arial" w:hAnsi="Arial" w:cs="Arial"/>
          <w:noProof/>
          <w:lang w:val="fr-BE" w:eastAsia="fr-BE"/>
        </w:rPr>
      </w:pPr>
    </w:p>
    <w:p w:rsidR="00BF035D" w:rsidRPr="00FF0263" w:rsidRDefault="00BF035D" w:rsidP="005363D1">
      <w:pPr>
        <w:spacing w:before="100" w:beforeAutospacing="1" w:after="100" w:afterAutospacing="1"/>
        <w:ind w:left="5664"/>
        <w:jc w:val="both"/>
        <w:rPr>
          <w:rFonts w:ascii="Arial" w:hAnsi="Arial" w:cs="Arial"/>
          <w:noProof/>
          <w:lang w:val="fr-BE" w:eastAsia="fr-BE"/>
        </w:rPr>
      </w:pPr>
    </w:p>
    <w:sectPr w:rsidR="00BF035D" w:rsidRPr="00FF0263" w:rsidSect="00B81AED">
      <w:pgSz w:w="11906" w:h="16838"/>
      <w:pgMar w:top="1440" w:right="2267" w:bottom="1440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20D4D"/>
    <w:rsid w:val="00002B58"/>
    <w:rsid w:val="00005F2D"/>
    <w:rsid w:val="00006222"/>
    <w:rsid w:val="00007D5B"/>
    <w:rsid w:val="00010AA5"/>
    <w:rsid w:val="00013478"/>
    <w:rsid w:val="0001447E"/>
    <w:rsid w:val="00016EEF"/>
    <w:rsid w:val="00020197"/>
    <w:rsid w:val="00021AB7"/>
    <w:rsid w:val="00021DCF"/>
    <w:rsid w:val="00032665"/>
    <w:rsid w:val="00034979"/>
    <w:rsid w:val="00036B54"/>
    <w:rsid w:val="00040E1D"/>
    <w:rsid w:val="0004105C"/>
    <w:rsid w:val="00043479"/>
    <w:rsid w:val="00046383"/>
    <w:rsid w:val="00046CA3"/>
    <w:rsid w:val="00053A75"/>
    <w:rsid w:val="00055082"/>
    <w:rsid w:val="00055FD2"/>
    <w:rsid w:val="0006029F"/>
    <w:rsid w:val="00060732"/>
    <w:rsid w:val="00060844"/>
    <w:rsid w:val="0006229F"/>
    <w:rsid w:val="000709F4"/>
    <w:rsid w:val="00074653"/>
    <w:rsid w:val="0008201C"/>
    <w:rsid w:val="00082DDC"/>
    <w:rsid w:val="0008382E"/>
    <w:rsid w:val="00087499"/>
    <w:rsid w:val="0009084A"/>
    <w:rsid w:val="00093899"/>
    <w:rsid w:val="000969BF"/>
    <w:rsid w:val="00097656"/>
    <w:rsid w:val="000A247A"/>
    <w:rsid w:val="000A7316"/>
    <w:rsid w:val="000B2D1E"/>
    <w:rsid w:val="000B3B80"/>
    <w:rsid w:val="000C14EA"/>
    <w:rsid w:val="000C25BB"/>
    <w:rsid w:val="000C2A7F"/>
    <w:rsid w:val="000C557C"/>
    <w:rsid w:val="000C6652"/>
    <w:rsid w:val="000C7788"/>
    <w:rsid w:val="000D26EB"/>
    <w:rsid w:val="000D2E99"/>
    <w:rsid w:val="000D3B0B"/>
    <w:rsid w:val="000D4EC0"/>
    <w:rsid w:val="000D61F0"/>
    <w:rsid w:val="000D7E87"/>
    <w:rsid w:val="000E0C5D"/>
    <w:rsid w:val="000E329B"/>
    <w:rsid w:val="000E401C"/>
    <w:rsid w:val="000E4621"/>
    <w:rsid w:val="000E4B0E"/>
    <w:rsid w:val="000E4D41"/>
    <w:rsid w:val="000F2E65"/>
    <w:rsid w:val="000F7638"/>
    <w:rsid w:val="0011068B"/>
    <w:rsid w:val="00115430"/>
    <w:rsid w:val="001247E1"/>
    <w:rsid w:val="0012561F"/>
    <w:rsid w:val="00125E35"/>
    <w:rsid w:val="00126A3F"/>
    <w:rsid w:val="00126E09"/>
    <w:rsid w:val="00127301"/>
    <w:rsid w:val="00130383"/>
    <w:rsid w:val="001304AD"/>
    <w:rsid w:val="00130514"/>
    <w:rsid w:val="001335CC"/>
    <w:rsid w:val="001351D1"/>
    <w:rsid w:val="00137C8D"/>
    <w:rsid w:val="00142979"/>
    <w:rsid w:val="00144F54"/>
    <w:rsid w:val="00144FA8"/>
    <w:rsid w:val="00150F42"/>
    <w:rsid w:val="00155237"/>
    <w:rsid w:val="001605DD"/>
    <w:rsid w:val="001612A9"/>
    <w:rsid w:val="00162ADC"/>
    <w:rsid w:val="001708F9"/>
    <w:rsid w:val="00170BBB"/>
    <w:rsid w:val="001718B2"/>
    <w:rsid w:val="00177FB4"/>
    <w:rsid w:val="00182E12"/>
    <w:rsid w:val="00183C98"/>
    <w:rsid w:val="0018786D"/>
    <w:rsid w:val="00187E6F"/>
    <w:rsid w:val="001926BF"/>
    <w:rsid w:val="001932DE"/>
    <w:rsid w:val="001A121F"/>
    <w:rsid w:val="001A310D"/>
    <w:rsid w:val="001A4924"/>
    <w:rsid w:val="001A4FDB"/>
    <w:rsid w:val="001A5614"/>
    <w:rsid w:val="001A60F2"/>
    <w:rsid w:val="001A6732"/>
    <w:rsid w:val="001A6CCE"/>
    <w:rsid w:val="001B37A1"/>
    <w:rsid w:val="001B5996"/>
    <w:rsid w:val="001C30E3"/>
    <w:rsid w:val="001C6C45"/>
    <w:rsid w:val="001C6FA9"/>
    <w:rsid w:val="001C795A"/>
    <w:rsid w:val="001D0C7C"/>
    <w:rsid w:val="001D1937"/>
    <w:rsid w:val="001D30BC"/>
    <w:rsid w:val="001D4162"/>
    <w:rsid w:val="001D55E9"/>
    <w:rsid w:val="001E0973"/>
    <w:rsid w:val="001E21EF"/>
    <w:rsid w:val="001E2510"/>
    <w:rsid w:val="001E48FF"/>
    <w:rsid w:val="001E79B0"/>
    <w:rsid w:val="001F66DD"/>
    <w:rsid w:val="00200015"/>
    <w:rsid w:val="00201ED6"/>
    <w:rsid w:val="002053A5"/>
    <w:rsid w:val="002063F3"/>
    <w:rsid w:val="00206D9C"/>
    <w:rsid w:val="00207D16"/>
    <w:rsid w:val="0021268C"/>
    <w:rsid w:val="00215B10"/>
    <w:rsid w:val="00215D48"/>
    <w:rsid w:val="00217800"/>
    <w:rsid w:val="00217E1F"/>
    <w:rsid w:val="00222E82"/>
    <w:rsid w:val="00223B0B"/>
    <w:rsid w:val="002245AD"/>
    <w:rsid w:val="00224DB5"/>
    <w:rsid w:val="00235149"/>
    <w:rsid w:val="002430CD"/>
    <w:rsid w:val="002472FB"/>
    <w:rsid w:val="0024757E"/>
    <w:rsid w:val="0024787A"/>
    <w:rsid w:val="00251861"/>
    <w:rsid w:val="00254905"/>
    <w:rsid w:val="00257C75"/>
    <w:rsid w:val="0026558F"/>
    <w:rsid w:val="00265CAC"/>
    <w:rsid w:val="00267D22"/>
    <w:rsid w:val="002755C3"/>
    <w:rsid w:val="00276127"/>
    <w:rsid w:val="00276621"/>
    <w:rsid w:val="00282CB0"/>
    <w:rsid w:val="00284D98"/>
    <w:rsid w:val="002853D6"/>
    <w:rsid w:val="00286884"/>
    <w:rsid w:val="00287F66"/>
    <w:rsid w:val="00292306"/>
    <w:rsid w:val="002A1781"/>
    <w:rsid w:val="002A44F4"/>
    <w:rsid w:val="002A4763"/>
    <w:rsid w:val="002A6E0F"/>
    <w:rsid w:val="002A762C"/>
    <w:rsid w:val="002B1C01"/>
    <w:rsid w:val="002B2927"/>
    <w:rsid w:val="002B4973"/>
    <w:rsid w:val="002C1C57"/>
    <w:rsid w:val="002C20AC"/>
    <w:rsid w:val="002C28C9"/>
    <w:rsid w:val="002C40F3"/>
    <w:rsid w:val="002D2D70"/>
    <w:rsid w:val="002D2F95"/>
    <w:rsid w:val="002D3511"/>
    <w:rsid w:val="002E2EEC"/>
    <w:rsid w:val="002E34FD"/>
    <w:rsid w:val="002E609D"/>
    <w:rsid w:val="002E7007"/>
    <w:rsid w:val="002F18E0"/>
    <w:rsid w:val="002F37DD"/>
    <w:rsid w:val="002F7866"/>
    <w:rsid w:val="0030069F"/>
    <w:rsid w:val="00303F4C"/>
    <w:rsid w:val="00305C46"/>
    <w:rsid w:val="00306518"/>
    <w:rsid w:val="00307333"/>
    <w:rsid w:val="00310CB4"/>
    <w:rsid w:val="0031573D"/>
    <w:rsid w:val="00322793"/>
    <w:rsid w:val="00323BFB"/>
    <w:rsid w:val="00323E53"/>
    <w:rsid w:val="0033249A"/>
    <w:rsid w:val="00333B36"/>
    <w:rsid w:val="003340FA"/>
    <w:rsid w:val="003354EF"/>
    <w:rsid w:val="003363C3"/>
    <w:rsid w:val="0033733F"/>
    <w:rsid w:val="00337FCA"/>
    <w:rsid w:val="00340324"/>
    <w:rsid w:val="003470BC"/>
    <w:rsid w:val="00350312"/>
    <w:rsid w:val="00350BC8"/>
    <w:rsid w:val="0035181B"/>
    <w:rsid w:val="00352A52"/>
    <w:rsid w:val="00352CBD"/>
    <w:rsid w:val="00354DE4"/>
    <w:rsid w:val="00364CB0"/>
    <w:rsid w:val="0036564C"/>
    <w:rsid w:val="00365B0F"/>
    <w:rsid w:val="0037039D"/>
    <w:rsid w:val="00370F11"/>
    <w:rsid w:val="003729E6"/>
    <w:rsid w:val="00372BD5"/>
    <w:rsid w:val="00374A95"/>
    <w:rsid w:val="00374BE4"/>
    <w:rsid w:val="003756DD"/>
    <w:rsid w:val="003779A0"/>
    <w:rsid w:val="00383CD4"/>
    <w:rsid w:val="00384FF6"/>
    <w:rsid w:val="0038701B"/>
    <w:rsid w:val="003875B0"/>
    <w:rsid w:val="00392398"/>
    <w:rsid w:val="00393F14"/>
    <w:rsid w:val="00395917"/>
    <w:rsid w:val="00395A2E"/>
    <w:rsid w:val="003A14C8"/>
    <w:rsid w:val="003A2583"/>
    <w:rsid w:val="003A2FAB"/>
    <w:rsid w:val="003A489A"/>
    <w:rsid w:val="003B1AE2"/>
    <w:rsid w:val="003B2009"/>
    <w:rsid w:val="003B36F6"/>
    <w:rsid w:val="003B4F46"/>
    <w:rsid w:val="003B5C3C"/>
    <w:rsid w:val="003C2AF2"/>
    <w:rsid w:val="003D0643"/>
    <w:rsid w:val="003D36A1"/>
    <w:rsid w:val="003D4FA2"/>
    <w:rsid w:val="003D59EA"/>
    <w:rsid w:val="003E1AB4"/>
    <w:rsid w:val="003E235A"/>
    <w:rsid w:val="003E2DF8"/>
    <w:rsid w:val="003E64E2"/>
    <w:rsid w:val="003F19ED"/>
    <w:rsid w:val="003F1A17"/>
    <w:rsid w:val="003F22B8"/>
    <w:rsid w:val="003F5F10"/>
    <w:rsid w:val="003F7DE3"/>
    <w:rsid w:val="004002CB"/>
    <w:rsid w:val="00401EF7"/>
    <w:rsid w:val="004063EB"/>
    <w:rsid w:val="00410206"/>
    <w:rsid w:val="0041508C"/>
    <w:rsid w:val="00415094"/>
    <w:rsid w:val="00415AF7"/>
    <w:rsid w:val="00417C79"/>
    <w:rsid w:val="00420D4D"/>
    <w:rsid w:val="004215FF"/>
    <w:rsid w:val="0042784F"/>
    <w:rsid w:val="00431F66"/>
    <w:rsid w:val="0043242F"/>
    <w:rsid w:val="00432684"/>
    <w:rsid w:val="00433291"/>
    <w:rsid w:val="00444369"/>
    <w:rsid w:val="0044770C"/>
    <w:rsid w:val="00457055"/>
    <w:rsid w:val="004634B8"/>
    <w:rsid w:val="00464782"/>
    <w:rsid w:val="004657C5"/>
    <w:rsid w:val="004660F5"/>
    <w:rsid w:val="004675C6"/>
    <w:rsid w:val="004712A4"/>
    <w:rsid w:val="004743EC"/>
    <w:rsid w:val="00474B8E"/>
    <w:rsid w:val="00476354"/>
    <w:rsid w:val="00483BC8"/>
    <w:rsid w:val="004A230D"/>
    <w:rsid w:val="004A39A9"/>
    <w:rsid w:val="004A3F90"/>
    <w:rsid w:val="004A5C2E"/>
    <w:rsid w:val="004A6B6C"/>
    <w:rsid w:val="004A6E96"/>
    <w:rsid w:val="004B0E22"/>
    <w:rsid w:val="004B1234"/>
    <w:rsid w:val="004B1A02"/>
    <w:rsid w:val="004B5BC0"/>
    <w:rsid w:val="004B5D47"/>
    <w:rsid w:val="004C1B3B"/>
    <w:rsid w:val="004C1F48"/>
    <w:rsid w:val="004C44B0"/>
    <w:rsid w:val="004C4776"/>
    <w:rsid w:val="004C5D0A"/>
    <w:rsid w:val="004C6807"/>
    <w:rsid w:val="004D0200"/>
    <w:rsid w:val="004D2292"/>
    <w:rsid w:val="004D46F6"/>
    <w:rsid w:val="004D4E85"/>
    <w:rsid w:val="004D6B24"/>
    <w:rsid w:val="004D74EF"/>
    <w:rsid w:val="004E1B09"/>
    <w:rsid w:val="004E2932"/>
    <w:rsid w:val="004F5522"/>
    <w:rsid w:val="004F697D"/>
    <w:rsid w:val="004F6C79"/>
    <w:rsid w:val="005011A0"/>
    <w:rsid w:val="0050320D"/>
    <w:rsid w:val="00504D47"/>
    <w:rsid w:val="00504ED2"/>
    <w:rsid w:val="00505642"/>
    <w:rsid w:val="00506B54"/>
    <w:rsid w:val="005154EF"/>
    <w:rsid w:val="00517D8E"/>
    <w:rsid w:val="0052205D"/>
    <w:rsid w:val="00522ACD"/>
    <w:rsid w:val="0052392C"/>
    <w:rsid w:val="00527212"/>
    <w:rsid w:val="00531945"/>
    <w:rsid w:val="00534546"/>
    <w:rsid w:val="00535B2F"/>
    <w:rsid w:val="005363D1"/>
    <w:rsid w:val="00536F34"/>
    <w:rsid w:val="005409E2"/>
    <w:rsid w:val="00541EC0"/>
    <w:rsid w:val="00543ABC"/>
    <w:rsid w:val="00543F40"/>
    <w:rsid w:val="00547FDC"/>
    <w:rsid w:val="00551583"/>
    <w:rsid w:val="00557DD9"/>
    <w:rsid w:val="00557E1C"/>
    <w:rsid w:val="00557E52"/>
    <w:rsid w:val="00560CA7"/>
    <w:rsid w:val="005706B7"/>
    <w:rsid w:val="00570F54"/>
    <w:rsid w:val="00571FB1"/>
    <w:rsid w:val="0057792B"/>
    <w:rsid w:val="00582B80"/>
    <w:rsid w:val="00584022"/>
    <w:rsid w:val="00587F59"/>
    <w:rsid w:val="00596AE8"/>
    <w:rsid w:val="005A02C6"/>
    <w:rsid w:val="005A3D1E"/>
    <w:rsid w:val="005A48F7"/>
    <w:rsid w:val="005A76C5"/>
    <w:rsid w:val="005B10D1"/>
    <w:rsid w:val="005B113C"/>
    <w:rsid w:val="005B2363"/>
    <w:rsid w:val="005B28AF"/>
    <w:rsid w:val="005B666A"/>
    <w:rsid w:val="005B7934"/>
    <w:rsid w:val="005C0B04"/>
    <w:rsid w:val="005C2373"/>
    <w:rsid w:val="005D0D62"/>
    <w:rsid w:val="005D251A"/>
    <w:rsid w:val="005D43BB"/>
    <w:rsid w:val="005D74E2"/>
    <w:rsid w:val="005D7D74"/>
    <w:rsid w:val="005E29FC"/>
    <w:rsid w:val="005E3EB7"/>
    <w:rsid w:val="005E4FDA"/>
    <w:rsid w:val="005F1649"/>
    <w:rsid w:val="005F572A"/>
    <w:rsid w:val="00601292"/>
    <w:rsid w:val="00602764"/>
    <w:rsid w:val="006027C6"/>
    <w:rsid w:val="00603950"/>
    <w:rsid w:val="00603ECC"/>
    <w:rsid w:val="0060468A"/>
    <w:rsid w:val="0060527C"/>
    <w:rsid w:val="00605EB0"/>
    <w:rsid w:val="006071A9"/>
    <w:rsid w:val="00607AE1"/>
    <w:rsid w:val="00612467"/>
    <w:rsid w:val="006170D3"/>
    <w:rsid w:val="00617AE3"/>
    <w:rsid w:val="006203D8"/>
    <w:rsid w:val="00620C90"/>
    <w:rsid w:val="00620E68"/>
    <w:rsid w:val="00624851"/>
    <w:rsid w:val="00625B78"/>
    <w:rsid w:val="006261DA"/>
    <w:rsid w:val="006261F6"/>
    <w:rsid w:val="00626DAE"/>
    <w:rsid w:val="00630300"/>
    <w:rsid w:val="00630B78"/>
    <w:rsid w:val="00631316"/>
    <w:rsid w:val="00631691"/>
    <w:rsid w:val="006332C6"/>
    <w:rsid w:val="00636814"/>
    <w:rsid w:val="006378F9"/>
    <w:rsid w:val="00645892"/>
    <w:rsid w:val="00646D9A"/>
    <w:rsid w:val="006511F1"/>
    <w:rsid w:val="00652254"/>
    <w:rsid w:val="00655536"/>
    <w:rsid w:val="00660454"/>
    <w:rsid w:val="00665189"/>
    <w:rsid w:val="00671E62"/>
    <w:rsid w:val="00672405"/>
    <w:rsid w:val="006726AC"/>
    <w:rsid w:val="006726C3"/>
    <w:rsid w:val="00673120"/>
    <w:rsid w:val="00675BDA"/>
    <w:rsid w:val="00676471"/>
    <w:rsid w:val="00682E64"/>
    <w:rsid w:val="00682FA8"/>
    <w:rsid w:val="00683373"/>
    <w:rsid w:val="00683403"/>
    <w:rsid w:val="0068419A"/>
    <w:rsid w:val="006842EC"/>
    <w:rsid w:val="00686B71"/>
    <w:rsid w:val="00687667"/>
    <w:rsid w:val="006900AE"/>
    <w:rsid w:val="00694011"/>
    <w:rsid w:val="0069680C"/>
    <w:rsid w:val="00696959"/>
    <w:rsid w:val="006969A5"/>
    <w:rsid w:val="006A16E5"/>
    <w:rsid w:val="006A417D"/>
    <w:rsid w:val="006A490D"/>
    <w:rsid w:val="006A5234"/>
    <w:rsid w:val="006A6E21"/>
    <w:rsid w:val="006A6EDA"/>
    <w:rsid w:val="006B0C61"/>
    <w:rsid w:val="006B4A95"/>
    <w:rsid w:val="006B53DA"/>
    <w:rsid w:val="006B7C52"/>
    <w:rsid w:val="006C020A"/>
    <w:rsid w:val="006C04F4"/>
    <w:rsid w:val="006C0675"/>
    <w:rsid w:val="006C19D4"/>
    <w:rsid w:val="006C20AE"/>
    <w:rsid w:val="006C21FF"/>
    <w:rsid w:val="006C304F"/>
    <w:rsid w:val="006C5091"/>
    <w:rsid w:val="006C6307"/>
    <w:rsid w:val="006C7F53"/>
    <w:rsid w:val="006D0637"/>
    <w:rsid w:val="006D1940"/>
    <w:rsid w:val="006D1B0B"/>
    <w:rsid w:val="006D3DD2"/>
    <w:rsid w:val="006E1828"/>
    <w:rsid w:val="006E6035"/>
    <w:rsid w:val="006E629E"/>
    <w:rsid w:val="006F1EE5"/>
    <w:rsid w:val="006F309F"/>
    <w:rsid w:val="007011BD"/>
    <w:rsid w:val="00701555"/>
    <w:rsid w:val="007055B6"/>
    <w:rsid w:val="00707558"/>
    <w:rsid w:val="00711422"/>
    <w:rsid w:val="00714DE3"/>
    <w:rsid w:val="0071627E"/>
    <w:rsid w:val="00723F66"/>
    <w:rsid w:val="007249C0"/>
    <w:rsid w:val="00725345"/>
    <w:rsid w:val="00725EF1"/>
    <w:rsid w:val="007275D5"/>
    <w:rsid w:val="00732BE3"/>
    <w:rsid w:val="00733D3A"/>
    <w:rsid w:val="0073464F"/>
    <w:rsid w:val="007353B6"/>
    <w:rsid w:val="00737080"/>
    <w:rsid w:val="00737290"/>
    <w:rsid w:val="00740FF4"/>
    <w:rsid w:val="00744401"/>
    <w:rsid w:val="00744894"/>
    <w:rsid w:val="00746CEE"/>
    <w:rsid w:val="007504D8"/>
    <w:rsid w:val="00751877"/>
    <w:rsid w:val="00760394"/>
    <w:rsid w:val="00765D16"/>
    <w:rsid w:val="00767AD9"/>
    <w:rsid w:val="00775647"/>
    <w:rsid w:val="00775E1A"/>
    <w:rsid w:val="00776C4A"/>
    <w:rsid w:val="007813D2"/>
    <w:rsid w:val="00784D43"/>
    <w:rsid w:val="00792C1E"/>
    <w:rsid w:val="00793D9A"/>
    <w:rsid w:val="00794DCC"/>
    <w:rsid w:val="00795637"/>
    <w:rsid w:val="007966DA"/>
    <w:rsid w:val="00796A2D"/>
    <w:rsid w:val="007A21C8"/>
    <w:rsid w:val="007A485B"/>
    <w:rsid w:val="007A74AC"/>
    <w:rsid w:val="007B4B6A"/>
    <w:rsid w:val="007B5202"/>
    <w:rsid w:val="007B5C52"/>
    <w:rsid w:val="007B7F6E"/>
    <w:rsid w:val="007C5A65"/>
    <w:rsid w:val="007C68EE"/>
    <w:rsid w:val="007D0907"/>
    <w:rsid w:val="007D34EB"/>
    <w:rsid w:val="007E4590"/>
    <w:rsid w:val="007E6BFD"/>
    <w:rsid w:val="007F2226"/>
    <w:rsid w:val="007F5D9D"/>
    <w:rsid w:val="007F5FC9"/>
    <w:rsid w:val="007F6943"/>
    <w:rsid w:val="007F6F82"/>
    <w:rsid w:val="00802F8F"/>
    <w:rsid w:val="00805EEB"/>
    <w:rsid w:val="00807A4C"/>
    <w:rsid w:val="00807E2A"/>
    <w:rsid w:val="00812DA7"/>
    <w:rsid w:val="00827214"/>
    <w:rsid w:val="00827CB9"/>
    <w:rsid w:val="00835CC6"/>
    <w:rsid w:val="00846567"/>
    <w:rsid w:val="00851FA0"/>
    <w:rsid w:val="00852205"/>
    <w:rsid w:val="00855106"/>
    <w:rsid w:val="00856A24"/>
    <w:rsid w:val="00864604"/>
    <w:rsid w:val="00870702"/>
    <w:rsid w:val="008709C5"/>
    <w:rsid w:val="0087155D"/>
    <w:rsid w:val="00873A7E"/>
    <w:rsid w:val="00874357"/>
    <w:rsid w:val="00876646"/>
    <w:rsid w:val="00876858"/>
    <w:rsid w:val="00880170"/>
    <w:rsid w:val="00880EF4"/>
    <w:rsid w:val="00883562"/>
    <w:rsid w:val="00884CF6"/>
    <w:rsid w:val="00886E25"/>
    <w:rsid w:val="00887C79"/>
    <w:rsid w:val="00890230"/>
    <w:rsid w:val="008941F2"/>
    <w:rsid w:val="0089478B"/>
    <w:rsid w:val="00894A71"/>
    <w:rsid w:val="00895AD8"/>
    <w:rsid w:val="00896B80"/>
    <w:rsid w:val="008A0123"/>
    <w:rsid w:val="008A127C"/>
    <w:rsid w:val="008A301E"/>
    <w:rsid w:val="008A507C"/>
    <w:rsid w:val="008B5002"/>
    <w:rsid w:val="008B6E9E"/>
    <w:rsid w:val="008B719F"/>
    <w:rsid w:val="008C1DAD"/>
    <w:rsid w:val="008C2FAD"/>
    <w:rsid w:val="008C3740"/>
    <w:rsid w:val="008C5FC1"/>
    <w:rsid w:val="008C7A4E"/>
    <w:rsid w:val="008D089E"/>
    <w:rsid w:val="008D0E41"/>
    <w:rsid w:val="008D2799"/>
    <w:rsid w:val="008E2226"/>
    <w:rsid w:val="008E4273"/>
    <w:rsid w:val="008E523D"/>
    <w:rsid w:val="008E5ABE"/>
    <w:rsid w:val="008F7690"/>
    <w:rsid w:val="008F7828"/>
    <w:rsid w:val="0090405E"/>
    <w:rsid w:val="00905140"/>
    <w:rsid w:val="00905AE2"/>
    <w:rsid w:val="009146FE"/>
    <w:rsid w:val="00916C7E"/>
    <w:rsid w:val="00921DC2"/>
    <w:rsid w:val="00922368"/>
    <w:rsid w:val="0092291C"/>
    <w:rsid w:val="009254FC"/>
    <w:rsid w:val="009277BF"/>
    <w:rsid w:val="009310EC"/>
    <w:rsid w:val="00933E1F"/>
    <w:rsid w:val="009404B5"/>
    <w:rsid w:val="00940821"/>
    <w:rsid w:val="00940CEC"/>
    <w:rsid w:val="00941139"/>
    <w:rsid w:val="009412BB"/>
    <w:rsid w:val="009412E2"/>
    <w:rsid w:val="00941F10"/>
    <w:rsid w:val="00942905"/>
    <w:rsid w:val="009475A5"/>
    <w:rsid w:val="009475CC"/>
    <w:rsid w:val="00950A07"/>
    <w:rsid w:val="00955AB9"/>
    <w:rsid w:val="009578E0"/>
    <w:rsid w:val="00961926"/>
    <w:rsid w:val="00961F6D"/>
    <w:rsid w:val="009625A3"/>
    <w:rsid w:val="009632C2"/>
    <w:rsid w:val="00963E43"/>
    <w:rsid w:val="009664D2"/>
    <w:rsid w:val="00967612"/>
    <w:rsid w:val="00970F1C"/>
    <w:rsid w:val="009847A4"/>
    <w:rsid w:val="00984AA4"/>
    <w:rsid w:val="00985953"/>
    <w:rsid w:val="0099626D"/>
    <w:rsid w:val="009A0842"/>
    <w:rsid w:val="009A0D4A"/>
    <w:rsid w:val="009A1A27"/>
    <w:rsid w:val="009B04F8"/>
    <w:rsid w:val="009B1AAC"/>
    <w:rsid w:val="009B41D3"/>
    <w:rsid w:val="009B6729"/>
    <w:rsid w:val="009C084C"/>
    <w:rsid w:val="009C7DDC"/>
    <w:rsid w:val="009D1F7A"/>
    <w:rsid w:val="009D3932"/>
    <w:rsid w:val="009D4120"/>
    <w:rsid w:val="009D59DF"/>
    <w:rsid w:val="009D5CCF"/>
    <w:rsid w:val="009E06E3"/>
    <w:rsid w:val="009E458D"/>
    <w:rsid w:val="009E62D8"/>
    <w:rsid w:val="009E637D"/>
    <w:rsid w:val="009F2FCF"/>
    <w:rsid w:val="009F6654"/>
    <w:rsid w:val="00A010EB"/>
    <w:rsid w:val="00A028FD"/>
    <w:rsid w:val="00A02A3B"/>
    <w:rsid w:val="00A03201"/>
    <w:rsid w:val="00A035E0"/>
    <w:rsid w:val="00A060CB"/>
    <w:rsid w:val="00A0622B"/>
    <w:rsid w:val="00A071B8"/>
    <w:rsid w:val="00A103F6"/>
    <w:rsid w:val="00A1178A"/>
    <w:rsid w:val="00A13068"/>
    <w:rsid w:val="00A2011F"/>
    <w:rsid w:val="00A204FB"/>
    <w:rsid w:val="00A2115E"/>
    <w:rsid w:val="00A3110C"/>
    <w:rsid w:val="00A4133E"/>
    <w:rsid w:val="00A41688"/>
    <w:rsid w:val="00A42950"/>
    <w:rsid w:val="00A4370F"/>
    <w:rsid w:val="00A43F8C"/>
    <w:rsid w:val="00A4736F"/>
    <w:rsid w:val="00A54991"/>
    <w:rsid w:val="00A54ADC"/>
    <w:rsid w:val="00A55743"/>
    <w:rsid w:val="00A56B1C"/>
    <w:rsid w:val="00A579B9"/>
    <w:rsid w:val="00A57F72"/>
    <w:rsid w:val="00A63895"/>
    <w:rsid w:val="00A67FBE"/>
    <w:rsid w:val="00A70A3E"/>
    <w:rsid w:val="00A70E9D"/>
    <w:rsid w:val="00A72279"/>
    <w:rsid w:val="00A762A8"/>
    <w:rsid w:val="00A813EA"/>
    <w:rsid w:val="00A82020"/>
    <w:rsid w:val="00A82232"/>
    <w:rsid w:val="00A8301D"/>
    <w:rsid w:val="00A8439C"/>
    <w:rsid w:val="00A84DF0"/>
    <w:rsid w:val="00A86957"/>
    <w:rsid w:val="00A90FB5"/>
    <w:rsid w:val="00AA03E9"/>
    <w:rsid w:val="00AA08F0"/>
    <w:rsid w:val="00AA0962"/>
    <w:rsid w:val="00AA17AA"/>
    <w:rsid w:val="00AA1CD3"/>
    <w:rsid w:val="00AA1D04"/>
    <w:rsid w:val="00AA4207"/>
    <w:rsid w:val="00AA577F"/>
    <w:rsid w:val="00AB0A12"/>
    <w:rsid w:val="00AB1B3A"/>
    <w:rsid w:val="00AB4E3A"/>
    <w:rsid w:val="00AB5E1C"/>
    <w:rsid w:val="00AB5E43"/>
    <w:rsid w:val="00AB6F65"/>
    <w:rsid w:val="00AB784E"/>
    <w:rsid w:val="00AC0C11"/>
    <w:rsid w:val="00AC2643"/>
    <w:rsid w:val="00AC340E"/>
    <w:rsid w:val="00AC459E"/>
    <w:rsid w:val="00AC51B6"/>
    <w:rsid w:val="00AC5D51"/>
    <w:rsid w:val="00AC697D"/>
    <w:rsid w:val="00AC6ECE"/>
    <w:rsid w:val="00AD0AA0"/>
    <w:rsid w:val="00AD1F20"/>
    <w:rsid w:val="00AD24F2"/>
    <w:rsid w:val="00AD6ECA"/>
    <w:rsid w:val="00AE3437"/>
    <w:rsid w:val="00AE424D"/>
    <w:rsid w:val="00AE53DF"/>
    <w:rsid w:val="00AE7566"/>
    <w:rsid w:val="00AE7FBB"/>
    <w:rsid w:val="00AF4F6A"/>
    <w:rsid w:val="00AF62D7"/>
    <w:rsid w:val="00AF76AB"/>
    <w:rsid w:val="00B01303"/>
    <w:rsid w:val="00B0131D"/>
    <w:rsid w:val="00B01B28"/>
    <w:rsid w:val="00B02AC7"/>
    <w:rsid w:val="00B03397"/>
    <w:rsid w:val="00B04AAD"/>
    <w:rsid w:val="00B05587"/>
    <w:rsid w:val="00B067AB"/>
    <w:rsid w:val="00B1115F"/>
    <w:rsid w:val="00B13601"/>
    <w:rsid w:val="00B20A6B"/>
    <w:rsid w:val="00B22DDC"/>
    <w:rsid w:val="00B314C4"/>
    <w:rsid w:val="00B324DB"/>
    <w:rsid w:val="00B32A61"/>
    <w:rsid w:val="00B33570"/>
    <w:rsid w:val="00B33C12"/>
    <w:rsid w:val="00B370AE"/>
    <w:rsid w:val="00B37237"/>
    <w:rsid w:val="00B37E4A"/>
    <w:rsid w:val="00B43080"/>
    <w:rsid w:val="00B443A1"/>
    <w:rsid w:val="00B46092"/>
    <w:rsid w:val="00B4735B"/>
    <w:rsid w:val="00B507C5"/>
    <w:rsid w:val="00B524B8"/>
    <w:rsid w:val="00B530EC"/>
    <w:rsid w:val="00B560DD"/>
    <w:rsid w:val="00B56C32"/>
    <w:rsid w:val="00B613F9"/>
    <w:rsid w:val="00B61D7E"/>
    <w:rsid w:val="00B62853"/>
    <w:rsid w:val="00B6499F"/>
    <w:rsid w:val="00B654FC"/>
    <w:rsid w:val="00B71A3D"/>
    <w:rsid w:val="00B76E7D"/>
    <w:rsid w:val="00B81AED"/>
    <w:rsid w:val="00B8266C"/>
    <w:rsid w:val="00B82ED2"/>
    <w:rsid w:val="00B83098"/>
    <w:rsid w:val="00B8386D"/>
    <w:rsid w:val="00B86824"/>
    <w:rsid w:val="00BA0EFD"/>
    <w:rsid w:val="00BA2421"/>
    <w:rsid w:val="00BA2D7B"/>
    <w:rsid w:val="00BA38B5"/>
    <w:rsid w:val="00BB1EC9"/>
    <w:rsid w:val="00BB2FC4"/>
    <w:rsid w:val="00BB3AA9"/>
    <w:rsid w:val="00BB404E"/>
    <w:rsid w:val="00BB5857"/>
    <w:rsid w:val="00BB63A6"/>
    <w:rsid w:val="00BD07AB"/>
    <w:rsid w:val="00BD2313"/>
    <w:rsid w:val="00BD3D9C"/>
    <w:rsid w:val="00BD4D42"/>
    <w:rsid w:val="00BD54BF"/>
    <w:rsid w:val="00BD5ACB"/>
    <w:rsid w:val="00BD733D"/>
    <w:rsid w:val="00BD77EA"/>
    <w:rsid w:val="00BE166E"/>
    <w:rsid w:val="00BE2338"/>
    <w:rsid w:val="00BE4344"/>
    <w:rsid w:val="00BE6EF0"/>
    <w:rsid w:val="00BE72EF"/>
    <w:rsid w:val="00BF035D"/>
    <w:rsid w:val="00BF0725"/>
    <w:rsid w:val="00BF11C4"/>
    <w:rsid w:val="00BF350E"/>
    <w:rsid w:val="00BF3D4C"/>
    <w:rsid w:val="00BF4D8A"/>
    <w:rsid w:val="00BF61A3"/>
    <w:rsid w:val="00C02A29"/>
    <w:rsid w:val="00C02BA8"/>
    <w:rsid w:val="00C04B1B"/>
    <w:rsid w:val="00C071ED"/>
    <w:rsid w:val="00C07467"/>
    <w:rsid w:val="00C07D36"/>
    <w:rsid w:val="00C07E34"/>
    <w:rsid w:val="00C15305"/>
    <w:rsid w:val="00C15B2D"/>
    <w:rsid w:val="00C17DAA"/>
    <w:rsid w:val="00C20829"/>
    <w:rsid w:val="00C242A3"/>
    <w:rsid w:val="00C33B14"/>
    <w:rsid w:val="00C345FD"/>
    <w:rsid w:val="00C3479A"/>
    <w:rsid w:val="00C34B2C"/>
    <w:rsid w:val="00C36C66"/>
    <w:rsid w:val="00C40FEA"/>
    <w:rsid w:val="00C45E32"/>
    <w:rsid w:val="00C4705B"/>
    <w:rsid w:val="00C50B31"/>
    <w:rsid w:val="00C50D67"/>
    <w:rsid w:val="00C52939"/>
    <w:rsid w:val="00C55370"/>
    <w:rsid w:val="00C61747"/>
    <w:rsid w:val="00C63D48"/>
    <w:rsid w:val="00C66F5E"/>
    <w:rsid w:val="00C7132D"/>
    <w:rsid w:val="00C71F0F"/>
    <w:rsid w:val="00C73E56"/>
    <w:rsid w:val="00C750CA"/>
    <w:rsid w:val="00C765AC"/>
    <w:rsid w:val="00C80AAA"/>
    <w:rsid w:val="00C81FB0"/>
    <w:rsid w:val="00C83400"/>
    <w:rsid w:val="00C8362D"/>
    <w:rsid w:val="00C83844"/>
    <w:rsid w:val="00C83B65"/>
    <w:rsid w:val="00C84112"/>
    <w:rsid w:val="00C854A9"/>
    <w:rsid w:val="00C90A70"/>
    <w:rsid w:val="00C90C27"/>
    <w:rsid w:val="00C90CF2"/>
    <w:rsid w:val="00C95B9C"/>
    <w:rsid w:val="00C96745"/>
    <w:rsid w:val="00CA1017"/>
    <w:rsid w:val="00CA1E72"/>
    <w:rsid w:val="00CA3674"/>
    <w:rsid w:val="00CA45D6"/>
    <w:rsid w:val="00CA5E73"/>
    <w:rsid w:val="00CA5F30"/>
    <w:rsid w:val="00CA7D15"/>
    <w:rsid w:val="00CB0C7F"/>
    <w:rsid w:val="00CB34F4"/>
    <w:rsid w:val="00CB3E85"/>
    <w:rsid w:val="00CB4C09"/>
    <w:rsid w:val="00CC3533"/>
    <w:rsid w:val="00CC4775"/>
    <w:rsid w:val="00CC5278"/>
    <w:rsid w:val="00CC7304"/>
    <w:rsid w:val="00CD26EE"/>
    <w:rsid w:val="00CD3EEA"/>
    <w:rsid w:val="00CD4507"/>
    <w:rsid w:val="00CD6D6E"/>
    <w:rsid w:val="00CD73A9"/>
    <w:rsid w:val="00CD7D2F"/>
    <w:rsid w:val="00CE1784"/>
    <w:rsid w:val="00CE5F8F"/>
    <w:rsid w:val="00CE6A96"/>
    <w:rsid w:val="00CE7D74"/>
    <w:rsid w:val="00CF12F4"/>
    <w:rsid w:val="00CF1EF3"/>
    <w:rsid w:val="00CF2689"/>
    <w:rsid w:val="00D00044"/>
    <w:rsid w:val="00D00884"/>
    <w:rsid w:val="00D05161"/>
    <w:rsid w:val="00D067C7"/>
    <w:rsid w:val="00D06F80"/>
    <w:rsid w:val="00D07304"/>
    <w:rsid w:val="00D170F6"/>
    <w:rsid w:val="00D17197"/>
    <w:rsid w:val="00D177D3"/>
    <w:rsid w:val="00D20063"/>
    <w:rsid w:val="00D20160"/>
    <w:rsid w:val="00D20277"/>
    <w:rsid w:val="00D23C96"/>
    <w:rsid w:val="00D263CB"/>
    <w:rsid w:val="00D302B5"/>
    <w:rsid w:val="00D303A4"/>
    <w:rsid w:val="00D31773"/>
    <w:rsid w:val="00D32CD3"/>
    <w:rsid w:val="00D32F0D"/>
    <w:rsid w:val="00D43342"/>
    <w:rsid w:val="00D47813"/>
    <w:rsid w:val="00D51D3D"/>
    <w:rsid w:val="00D557C7"/>
    <w:rsid w:val="00D56F60"/>
    <w:rsid w:val="00D57374"/>
    <w:rsid w:val="00D6376F"/>
    <w:rsid w:val="00D668AE"/>
    <w:rsid w:val="00D7154D"/>
    <w:rsid w:val="00D73A63"/>
    <w:rsid w:val="00D8270E"/>
    <w:rsid w:val="00D83874"/>
    <w:rsid w:val="00D83CD7"/>
    <w:rsid w:val="00D83D51"/>
    <w:rsid w:val="00D8418F"/>
    <w:rsid w:val="00D85392"/>
    <w:rsid w:val="00D86AE7"/>
    <w:rsid w:val="00D86C02"/>
    <w:rsid w:val="00D911BC"/>
    <w:rsid w:val="00D92D39"/>
    <w:rsid w:val="00D93BAB"/>
    <w:rsid w:val="00D93F66"/>
    <w:rsid w:val="00D943A8"/>
    <w:rsid w:val="00DA013E"/>
    <w:rsid w:val="00DA2118"/>
    <w:rsid w:val="00DA352E"/>
    <w:rsid w:val="00DA6B58"/>
    <w:rsid w:val="00DB0DEE"/>
    <w:rsid w:val="00DB2898"/>
    <w:rsid w:val="00DB5603"/>
    <w:rsid w:val="00DB5D64"/>
    <w:rsid w:val="00DC01F8"/>
    <w:rsid w:val="00DC0F6B"/>
    <w:rsid w:val="00DC1E75"/>
    <w:rsid w:val="00DC4673"/>
    <w:rsid w:val="00DC7B27"/>
    <w:rsid w:val="00DD09C5"/>
    <w:rsid w:val="00DD3DEE"/>
    <w:rsid w:val="00DD41E2"/>
    <w:rsid w:val="00DD6461"/>
    <w:rsid w:val="00DE0804"/>
    <w:rsid w:val="00DE1A40"/>
    <w:rsid w:val="00DE33BB"/>
    <w:rsid w:val="00DE4313"/>
    <w:rsid w:val="00DE4D75"/>
    <w:rsid w:val="00DE4EAF"/>
    <w:rsid w:val="00DE5600"/>
    <w:rsid w:val="00DE5A44"/>
    <w:rsid w:val="00DF4F3A"/>
    <w:rsid w:val="00DF50FA"/>
    <w:rsid w:val="00DF7CD6"/>
    <w:rsid w:val="00E02367"/>
    <w:rsid w:val="00E105D1"/>
    <w:rsid w:val="00E10B71"/>
    <w:rsid w:val="00E14262"/>
    <w:rsid w:val="00E14C36"/>
    <w:rsid w:val="00E14F8E"/>
    <w:rsid w:val="00E205E6"/>
    <w:rsid w:val="00E20A8E"/>
    <w:rsid w:val="00E2193B"/>
    <w:rsid w:val="00E21DE5"/>
    <w:rsid w:val="00E237EC"/>
    <w:rsid w:val="00E25374"/>
    <w:rsid w:val="00E43AF9"/>
    <w:rsid w:val="00E43D38"/>
    <w:rsid w:val="00E44676"/>
    <w:rsid w:val="00E500F7"/>
    <w:rsid w:val="00E5241F"/>
    <w:rsid w:val="00E52EDD"/>
    <w:rsid w:val="00E54954"/>
    <w:rsid w:val="00E562FE"/>
    <w:rsid w:val="00E56F53"/>
    <w:rsid w:val="00E64598"/>
    <w:rsid w:val="00E67EDA"/>
    <w:rsid w:val="00E70AC8"/>
    <w:rsid w:val="00E70FAB"/>
    <w:rsid w:val="00E77BB4"/>
    <w:rsid w:val="00E84C31"/>
    <w:rsid w:val="00E855DF"/>
    <w:rsid w:val="00E86A18"/>
    <w:rsid w:val="00E9290D"/>
    <w:rsid w:val="00E96A78"/>
    <w:rsid w:val="00E96B64"/>
    <w:rsid w:val="00EA4BE3"/>
    <w:rsid w:val="00EA6FED"/>
    <w:rsid w:val="00EA76F2"/>
    <w:rsid w:val="00EB4181"/>
    <w:rsid w:val="00EB52DD"/>
    <w:rsid w:val="00EB6BD3"/>
    <w:rsid w:val="00EC21C2"/>
    <w:rsid w:val="00EC5A64"/>
    <w:rsid w:val="00EC6F39"/>
    <w:rsid w:val="00ED1906"/>
    <w:rsid w:val="00ED48A4"/>
    <w:rsid w:val="00ED4ED7"/>
    <w:rsid w:val="00EE41A1"/>
    <w:rsid w:val="00EE6ADE"/>
    <w:rsid w:val="00EE75CE"/>
    <w:rsid w:val="00EE7B13"/>
    <w:rsid w:val="00EF65EA"/>
    <w:rsid w:val="00F021C3"/>
    <w:rsid w:val="00F05673"/>
    <w:rsid w:val="00F06C23"/>
    <w:rsid w:val="00F10E8E"/>
    <w:rsid w:val="00F206E5"/>
    <w:rsid w:val="00F23D8D"/>
    <w:rsid w:val="00F26694"/>
    <w:rsid w:val="00F31CAA"/>
    <w:rsid w:val="00F3380B"/>
    <w:rsid w:val="00F407C0"/>
    <w:rsid w:val="00F40DC9"/>
    <w:rsid w:val="00F40EA3"/>
    <w:rsid w:val="00F43263"/>
    <w:rsid w:val="00F43C1A"/>
    <w:rsid w:val="00F46DAA"/>
    <w:rsid w:val="00F5131B"/>
    <w:rsid w:val="00F51D71"/>
    <w:rsid w:val="00F53499"/>
    <w:rsid w:val="00F57E2D"/>
    <w:rsid w:val="00F62B77"/>
    <w:rsid w:val="00F705D1"/>
    <w:rsid w:val="00F72AAC"/>
    <w:rsid w:val="00F743AD"/>
    <w:rsid w:val="00F80095"/>
    <w:rsid w:val="00F81157"/>
    <w:rsid w:val="00F823CB"/>
    <w:rsid w:val="00F83E6F"/>
    <w:rsid w:val="00F90E22"/>
    <w:rsid w:val="00FA1715"/>
    <w:rsid w:val="00FA2281"/>
    <w:rsid w:val="00FA3128"/>
    <w:rsid w:val="00FA337C"/>
    <w:rsid w:val="00FA63F1"/>
    <w:rsid w:val="00FC051C"/>
    <w:rsid w:val="00FC526D"/>
    <w:rsid w:val="00FC59FA"/>
    <w:rsid w:val="00FD2B98"/>
    <w:rsid w:val="00FD50B1"/>
    <w:rsid w:val="00FD6830"/>
    <w:rsid w:val="00FE3945"/>
    <w:rsid w:val="00FF0263"/>
    <w:rsid w:val="00FF07EA"/>
    <w:rsid w:val="00FF2631"/>
    <w:rsid w:val="00FF36BF"/>
    <w:rsid w:val="00FF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3EC"/>
    <w:pPr>
      <w:spacing w:before="200" w:after="200" w:line="276" w:lineRule="auto"/>
    </w:pPr>
    <w:rPr>
      <w:lang w:val="en-US" w:eastAsia="en-US" w:bidi="en-US"/>
    </w:rPr>
  </w:style>
  <w:style w:type="paragraph" w:styleId="Titre1">
    <w:name w:val="heading 1"/>
    <w:basedOn w:val="Normal"/>
    <w:next w:val="Normal"/>
    <w:link w:val="Titre1Car"/>
    <w:uiPriority w:val="9"/>
    <w:qFormat/>
    <w:locked/>
    <w:rsid w:val="004743EC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locked/>
    <w:rsid w:val="004743EC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locked/>
    <w:rsid w:val="004743EC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locked/>
    <w:rsid w:val="004743EC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locked/>
    <w:rsid w:val="004743EC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locked/>
    <w:rsid w:val="004743EC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locked/>
    <w:rsid w:val="004743EC"/>
    <w:pPr>
      <w:spacing w:before="300" w:after="0"/>
      <w:outlineLvl w:val="6"/>
    </w:pPr>
    <w:rPr>
      <w:caps/>
      <w:color w:val="365F91"/>
      <w:spacing w:val="10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locked/>
    <w:rsid w:val="004743EC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locked/>
    <w:rsid w:val="004743EC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rsid w:val="00420D4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420D4D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2B1C01"/>
    <w:rPr>
      <w:color w:val="0000FF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locked/>
    <w:rsid w:val="004743EC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4743EC"/>
    <w:rPr>
      <w:caps/>
      <w:color w:val="4F81BD"/>
      <w:spacing w:val="10"/>
      <w:kern w:val="28"/>
      <w:sz w:val="52"/>
      <w:szCs w:val="52"/>
    </w:rPr>
  </w:style>
  <w:style w:type="character" w:customStyle="1" w:styleId="Titre2Car">
    <w:name w:val="Titre 2 Car"/>
    <w:basedOn w:val="Policepardfaut"/>
    <w:link w:val="Titre2"/>
    <w:uiPriority w:val="9"/>
    <w:rsid w:val="004743EC"/>
    <w:rPr>
      <w:caps/>
      <w:spacing w:val="15"/>
      <w:shd w:val="clear" w:color="auto" w:fill="DBE5F1"/>
    </w:rPr>
  </w:style>
  <w:style w:type="character" w:customStyle="1" w:styleId="Titre1Car">
    <w:name w:val="Titre 1 Car"/>
    <w:basedOn w:val="Policepardfaut"/>
    <w:link w:val="Titre1"/>
    <w:uiPriority w:val="9"/>
    <w:rsid w:val="004743EC"/>
    <w:rPr>
      <w:b/>
      <w:bCs/>
      <w:caps/>
      <w:color w:val="FFFFFF"/>
      <w:spacing w:val="15"/>
      <w:shd w:val="clear" w:color="auto" w:fill="4F81BD"/>
    </w:rPr>
  </w:style>
  <w:style w:type="character" w:customStyle="1" w:styleId="Titre3Car">
    <w:name w:val="Titre 3 Car"/>
    <w:basedOn w:val="Policepardfaut"/>
    <w:link w:val="Titre3"/>
    <w:uiPriority w:val="9"/>
    <w:rsid w:val="004743EC"/>
    <w:rPr>
      <w:caps/>
      <w:color w:val="243F60"/>
      <w:spacing w:val="15"/>
    </w:rPr>
  </w:style>
  <w:style w:type="character" w:customStyle="1" w:styleId="Titre4Car">
    <w:name w:val="Titre 4 Car"/>
    <w:basedOn w:val="Policepardfaut"/>
    <w:link w:val="Titre4"/>
    <w:uiPriority w:val="9"/>
    <w:semiHidden/>
    <w:rsid w:val="004743EC"/>
    <w:rPr>
      <w:caps/>
      <w:color w:val="365F91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4743EC"/>
    <w:rPr>
      <w:caps/>
      <w:color w:val="365F91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4743EC"/>
    <w:rPr>
      <w:caps/>
      <w:color w:val="365F91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4743EC"/>
    <w:rPr>
      <w:caps/>
      <w:color w:val="365F91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4743EC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4743EC"/>
    <w:rPr>
      <w:i/>
      <w:caps/>
      <w:spacing w:val="10"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locked/>
    <w:rsid w:val="004743EC"/>
    <w:rPr>
      <w:b/>
      <w:bCs/>
      <w:color w:val="365F91"/>
      <w:sz w:val="16"/>
      <w:szCs w:val="16"/>
    </w:rPr>
  </w:style>
  <w:style w:type="paragraph" w:styleId="Sous-titre">
    <w:name w:val="Subtitle"/>
    <w:basedOn w:val="Normal"/>
    <w:next w:val="Normal"/>
    <w:link w:val="Sous-titreCar"/>
    <w:uiPriority w:val="11"/>
    <w:qFormat/>
    <w:locked/>
    <w:rsid w:val="004743EC"/>
    <w:pPr>
      <w:spacing w:after="1000" w:line="240" w:lineRule="auto"/>
    </w:pPr>
    <w:rPr>
      <w:caps/>
      <w:color w:val="595959"/>
      <w:spacing w:val="10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4743EC"/>
    <w:rPr>
      <w:caps/>
      <w:color w:val="595959"/>
      <w:spacing w:val="10"/>
      <w:sz w:val="24"/>
      <w:szCs w:val="24"/>
    </w:rPr>
  </w:style>
  <w:style w:type="character" w:styleId="lev">
    <w:name w:val="Strong"/>
    <w:uiPriority w:val="22"/>
    <w:qFormat/>
    <w:locked/>
    <w:rsid w:val="004743EC"/>
    <w:rPr>
      <w:b/>
      <w:bCs/>
    </w:rPr>
  </w:style>
  <w:style w:type="character" w:styleId="Accentuation">
    <w:name w:val="Emphasis"/>
    <w:uiPriority w:val="20"/>
    <w:qFormat/>
    <w:locked/>
    <w:rsid w:val="004743EC"/>
    <w:rPr>
      <w:caps/>
      <w:color w:val="243F60"/>
      <w:spacing w:val="5"/>
    </w:rPr>
  </w:style>
  <w:style w:type="paragraph" w:styleId="Sansinterligne">
    <w:name w:val="No Spacing"/>
    <w:basedOn w:val="Normal"/>
    <w:link w:val="SansinterligneCar"/>
    <w:uiPriority w:val="1"/>
    <w:qFormat/>
    <w:rsid w:val="004743EC"/>
    <w:pPr>
      <w:spacing w:before="0"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4743EC"/>
    <w:rPr>
      <w:sz w:val="20"/>
      <w:szCs w:val="20"/>
    </w:rPr>
  </w:style>
  <w:style w:type="paragraph" w:styleId="Paragraphedeliste">
    <w:name w:val="List Paragraph"/>
    <w:basedOn w:val="Normal"/>
    <w:uiPriority w:val="34"/>
    <w:qFormat/>
    <w:rsid w:val="004743EC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4743EC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4743EC"/>
    <w:rPr>
      <w:i/>
      <w:iCs/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743EC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iCs/>
      <w:color w:val="4F81BD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743EC"/>
    <w:rPr>
      <w:i/>
      <w:iCs/>
      <w:color w:val="4F81BD"/>
      <w:sz w:val="20"/>
      <w:szCs w:val="20"/>
    </w:rPr>
  </w:style>
  <w:style w:type="character" w:styleId="Emphaseple">
    <w:name w:val="Subtle Emphasis"/>
    <w:uiPriority w:val="19"/>
    <w:qFormat/>
    <w:rsid w:val="004743EC"/>
    <w:rPr>
      <w:i/>
      <w:iCs/>
      <w:color w:val="243F60"/>
    </w:rPr>
  </w:style>
  <w:style w:type="character" w:styleId="Emphaseintense">
    <w:name w:val="Intense Emphasis"/>
    <w:uiPriority w:val="21"/>
    <w:qFormat/>
    <w:rsid w:val="004743EC"/>
    <w:rPr>
      <w:b/>
      <w:bCs/>
      <w:caps/>
      <w:color w:val="243F60"/>
      <w:spacing w:val="10"/>
    </w:rPr>
  </w:style>
  <w:style w:type="character" w:styleId="Rfrenceple">
    <w:name w:val="Subtle Reference"/>
    <w:uiPriority w:val="31"/>
    <w:qFormat/>
    <w:rsid w:val="004743EC"/>
    <w:rPr>
      <w:b/>
      <w:bCs/>
      <w:color w:val="4F81BD"/>
    </w:rPr>
  </w:style>
  <w:style w:type="character" w:styleId="Rfrenceintense">
    <w:name w:val="Intense Reference"/>
    <w:uiPriority w:val="32"/>
    <w:qFormat/>
    <w:rsid w:val="004743EC"/>
    <w:rPr>
      <w:b/>
      <w:bCs/>
      <w:i/>
      <w:iCs/>
      <w:caps/>
      <w:color w:val="4F81BD"/>
    </w:rPr>
  </w:style>
  <w:style w:type="character" w:styleId="Titredulivre">
    <w:name w:val="Book Title"/>
    <w:uiPriority w:val="33"/>
    <w:qFormat/>
    <w:rsid w:val="004743EC"/>
    <w:rPr>
      <w:b/>
      <w:bCs/>
      <w:i/>
      <w:iCs/>
      <w:spacing w:val="9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743E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799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Education de départ - demande généraliste</Template>
  <TotalTime>6</TotalTime>
  <Pages>1</Pages>
  <Words>59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</dc:creator>
  <cp:lastModifiedBy>Isabelle Polis</cp:lastModifiedBy>
  <cp:revision>8</cp:revision>
  <cp:lastPrinted>2011-10-27T08:02:00Z</cp:lastPrinted>
  <dcterms:created xsi:type="dcterms:W3CDTF">2011-10-27T08:01:00Z</dcterms:created>
  <dcterms:modified xsi:type="dcterms:W3CDTF">2014-03-29T11:26:00Z</dcterms:modified>
</cp:coreProperties>
</file>